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FD0451" w14:textId="0BA98080" w:rsidR="008E22C5" w:rsidRPr="008E22C5" w:rsidRDefault="008E22C5" w:rsidP="008E22C5">
      <w:pPr>
        <w:pStyle w:val="titel"/>
        <w:rPr>
          <w:color w:val="C00000"/>
        </w:rPr>
      </w:pPr>
      <w:bookmarkStart w:id="0" w:name="_Hlk147259116"/>
      <w:r w:rsidRPr="008E22C5">
        <w:t>Förtydligade lönekriterier</w:t>
      </w:r>
      <w:bookmarkEnd w:id="0"/>
      <w:r w:rsidRPr="008E22C5">
        <w:t xml:space="preserve"> </w:t>
      </w:r>
      <w:r>
        <w:t>Gårdsskolan</w:t>
      </w:r>
      <w:r w:rsidRPr="008E22C5">
        <w:br/>
      </w:r>
      <w:r w:rsidR="00522AD3" w:rsidRPr="00522AD3">
        <w:rPr>
          <w:color w:val="C00000"/>
          <w:sz w:val="28"/>
          <w:szCs w:val="28"/>
        </w:rPr>
        <w:t xml:space="preserve">Barnskötare, fritidsledare, resurspedagog, socialpedagog och </w:t>
      </w:r>
      <w:r w:rsidR="00F9324A" w:rsidRPr="00522AD3">
        <w:rPr>
          <w:color w:val="C00000"/>
          <w:sz w:val="28"/>
          <w:szCs w:val="28"/>
        </w:rPr>
        <w:t>elevassistent</w:t>
      </w:r>
    </w:p>
    <w:p w14:paraId="43427E1E" w14:textId="77777777" w:rsidR="001B3274" w:rsidRDefault="001B3274" w:rsidP="008E22C5">
      <w:pPr>
        <w:pStyle w:val="Rubrik3"/>
      </w:pPr>
    </w:p>
    <w:p w14:paraId="249B5E16" w14:textId="08B2826E" w:rsidR="008E22C5" w:rsidRDefault="008E22C5" w:rsidP="008E22C5">
      <w:pPr>
        <w:pStyle w:val="Rubrik3"/>
      </w:pPr>
      <w:r w:rsidRPr="00D118BC">
        <w:t>Introduktion</w:t>
      </w:r>
    </w:p>
    <w:p w14:paraId="7775307B" w14:textId="5ED27EDC" w:rsidR="008E22C5" w:rsidRDefault="008E22C5" w:rsidP="00614F0B">
      <w:pPr>
        <w:rPr>
          <w:i/>
        </w:rPr>
      </w:pPr>
      <w:bookmarkStart w:id="1" w:name="_Toc160413210"/>
      <w:bookmarkStart w:id="2" w:name="_Toc215848061"/>
      <w:r>
        <w:rPr>
          <w:i/>
        </w:rPr>
        <w:t xml:space="preserve">Lönekriterierna utgår från Utbildningsförvaltningens </w:t>
      </w:r>
      <w:hyperlink r:id="rId7" w:history="1">
        <w:r w:rsidRPr="00603ABE">
          <w:rPr>
            <w:rStyle w:val="Hyperlnk"/>
            <w:i/>
          </w:rPr>
          <w:t>lönekriterier</w:t>
        </w:r>
      </w:hyperlink>
      <w:r>
        <w:rPr>
          <w:i/>
        </w:rPr>
        <w:t xml:space="preserve">, </w:t>
      </w:r>
      <w:hyperlink r:id="rId8" w:history="1">
        <w:r w:rsidRPr="005F21F1">
          <w:rPr>
            <w:rStyle w:val="Hyperlnk"/>
            <w:i/>
          </w:rPr>
          <w:t>lönestrategiska dokument</w:t>
        </w:r>
      </w:hyperlink>
      <w:r>
        <w:rPr>
          <w:i/>
        </w:rPr>
        <w:t xml:space="preserve">. och </w:t>
      </w:r>
      <w:r w:rsidR="006D340E">
        <w:rPr>
          <w:i/>
        </w:rPr>
        <w:t>kommunens</w:t>
      </w:r>
      <w:r>
        <w:rPr>
          <w:i/>
        </w:rPr>
        <w:t xml:space="preserve"> </w:t>
      </w:r>
      <w:hyperlink r:id="rId9" w:history="1">
        <w:r w:rsidRPr="00D3228C">
          <w:rPr>
            <w:rStyle w:val="Hyperlnk"/>
            <w:i/>
          </w:rPr>
          <w:t>personalpolicy</w:t>
        </w:r>
      </w:hyperlink>
      <w:r>
        <w:rPr>
          <w:i/>
        </w:rPr>
        <w:t xml:space="preserve">. I de här dokumenten framgår tydligt att den individuella lönen är ett verktyg för verksamhetsutveckling, ett sätt att styra mot uppsatta mål, låta läraren </w:t>
      </w:r>
      <w:r w:rsidRPr="00A25DF4">
        <w:rPr>
          <w:i/>
        </w:rPr>
        <w:t>ta större ansvar och bidra ytterligare till verksamhetens utveckling</w:t>
      </w:r>
      <w:r>
        <w:rPr>
          <w:i/>
        </w:rPr>
        <w:t xml:space="preserve">. </w:t>
      </w:r>
    </w:p>
    <w:p w14:paraId="1779A4A0" w14:textId="69055B46" w:rsidR="008E22C5" w:rsidRDefault="008E22C5" w:rsidP="001B3274">
      <w:pPr>
        <w:rPr>
          <w:i/>
        </w:rPr>
      </w:pPr>
      <w:r>
        <w:rPr>
          <w:i/>
        </w:rPr>
        <w:t xml:space="preserve">På </w:t>
      </w:r>
      <w:r w:rsidR="00E467D7">
        <w:rPr>
          <w:i/>
        </w:rPr>
        <w:t>Gårdsskolan</w:t>
      </w:r>
      <w:r>
        <w:rPr>
          <w:i/>
        </w:rPr>
        <w:t xml:space="preserve"> har</w:t>
      </w:r>
      <w:r w:rsidRPr="00EC2206">
        <w:rPr>
          <w:i/>
        </w:rPr>
        <w:t xml:space="preserve"> vi, utifrån skollagen, läroplanen och allmänna råd, brutit ner de mer generellt formulerade kriterierna till mer observerbara beteenden, som vi menar kännetecknar skickliga lärare. Det hjälper oss att samtala om prestationer </w:t>
      </w:r>
      <w:r>
        <w:rPr>
          <w:i/>
        </w:rPr>
        <w:t>på ett mer konkret sätt och att styra diskussionen mot vilka beteenden närmaste chef vill se mer av för en fortsatt god löneutveckling.</w:t>
      </w:r>
    </w:p>
    <w:p w14:paraId="3DCAE2FB" w14:textId="77777777" w:rsidR="001B3274" w:rsidRDefault="001B3274" w:rsidP="001B3274">
      <w:pPr>
        <w:rPr>
          <w:i/>
        </w:rPr>
      </w:pPr>
    </w:p>
    <w:p w14:paraId="339EA039" w14:textId="77777777" w:rsidR="001B3274" w:rsidRDefault="001B3274" w:rsidP="001B3274">
      <w:pPr>
        <w:rPr>
          <w:i/>
        </w:rPr>
      </w:pPr>
    </w:p>
    <w:p w14:paraId="6B4B2FA2" w14:textId="77777777" w:rsidR="001B3274" w:rsidRDefault="001B3274" w:rsidP="001B3274">
      <w:pPr>
        <w:rPr>
          <w:i/>
        </w:rPr>
      </w:pPr>
    </w:p>
    <w:p w14:paraId="1685B0B7" w14:textId="2A043B93" w:rsidR="00522AD3" w:rsidRPr="007F3BEA" w:rsidRDefault="00522AD3" w:rsidP="00522AD3">
      <w:pPr>
        <w:pStyle w:val="Rubrik1"/>
      </w:pPr>
      <w:bookmarkStart w:id="3" w:name="_Hlk147259215"/>
      <w:bookmarkStart w:id="4" w:name="_Hlk27548712"/>
      <w:bookmarkEnd w:id="1"/>
      <w:bookmarkEnd w:id="2"/>
      <w:r>
        <w:t>A</w:t>
      </w:r>
      <w:r w:rsidRPr="007F3BEA">
        <w:t>rbetsresultat</w:t>
      </w:r>
    </w:p>
    <w:p w14:paraId="21D91282" w14:textId="77777777" w:rsidR="00522AD3" w:rsidRPr="00522AD3" w:rsidRDefault="00522AD3" w:rsidP="00522AD3">
      <w:pPr>
        <w:rPr>
          <w:i/>
          <w:iCs/>
          <w:color w:val="B92F00"/>
        </w:rPr>
      </w:pPr>
      <w:bookmarkStart w:id="5" w:name="OLE_LINK1"/>
      <w:bookmarkEnd w:id="3"/>
      <w:r w:rsidRPr="00522AD3">
        <w:rPr>
          <w:i/>
          <w:iCs/>
          <w:color w:val="B92F00"/>
        </w:rPr>
        <w:t>”Jag genomför mina arbetsuppgifter i tid och med god kvalitet.</w:t>
      </w:r>
      <w:bookmarkEnd w:id="5"/>
      <w:r w:rsidRPr="00522AD3">
        <w:rPr>
          <w:i/>
          <w:iCs/>
          <w:color w:val="B92F00"/>
        </w:rPr>
        <w:t xml:space="preserve"> Jag medverkar till att varje elev utvecklas i det sociala sammanhanget.”</w:t>
      </w:r>
    </w:p>
    <w:p w14:paraId="1FA7B748" w14:textId="360E12AB" w:rsidR="00522AD3" w:rsidRPr="007C6A4A" w:rsidRDefault="00522AD3" w:rsidP="00522AD3">
      <w:pPr>
        <w:rPr>
          <w:rFonts w:ascii="Stockholm Type Bold" w:hAnsi="Stockholm Type Bold"/>
          <w:highlight w:val="yellow"/>
        </w:rPr>
      </w:pP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>Gårdsskolan</w:t>
      </w:r>
    </w:p>
    <w:p w14:paraId="002F0586" w14:textId="77777777" w:rsidR="00522AD3" w:rsidRPr="00CD76E1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CD76E1">
        <w:t>omsätter ord till verklighet, alltså skapar konkreta och bestående positiva för</w:t>
      </w:r>
      <w:r>
        <w:t xml:space="preserve">bättringar </w:t>
      </w:r>
    </w:p>
    <w:p w14:paraId="26F39A48" w14:textId="77777777" w:rsidR="00522AD3" w:rsidRPr="00AE3D91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bookmarkStart w:id="6" w:name="_Hlk149384263"/>
      <w:r w:rsidRPr="0076381A">
        <w:t>lyckas få elever</w:t>
      </w:r>
      <w:r>
        <w:t>na</w:t>
      </w:r>
      <w:r w:rsidRPr="0076381A">
        <w:t xml:space="preserve"> att pröva sådant de inte redan kan, att vidga sina vyer</w:t>
      </w:r>
    </w:p>
    <w:bookmarkEnd w:id="6"/>
    <w:p w14:paraId="6A728343" w14:textId="77777777" w:rsidR="00522AD3" w:rsidRPr="0008010D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08010D">
        <w:t>med mitt engagemang lyckas få eleverna att prestera över deras egen förväntan och öka elevernas motivation att lära</w:t>
      </w:r>
      <w:r>
        <w:t xml:space="preserve"> </w:t>
      </w:r>
    </w:p>
    <w:p w14:paraId="46229807" w14:textId="77777777" w:rsidR="00522AD3" w:rsidRPr="00CD76E1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CD76E1">
        <w:t xml:space="preserve">uppmärksammar och stödjer elever </w:t>
      </w:r>
      <w:r>
        <w:t>med</w:t>
      </w:r>
      <w:r w:rsidRPr="00CD76E1">
        <w:t xml:space="preserve"> </w:t>
      </w:r>
      <w:r>
        <w:t xml:space="preserve">stora </w:t>
      </w:r>
      <w:r w:rsidRPr="00CD76E1">
        <w:t xml:space="preserve">behov så </w:t>
      </w:r>
      <w:r>
        <w:t xml:space="preserve">att de </w:t>
      </w:r>
      <w:r w:rsidRPr="00CD76E1">
        <w:t>ges möjlighet att utvecklas så långt som möjligt utifrån sina förutsättningar</w:t>
      </w:r>
    </w:p>
    <w:p w14:paraId="382F1398" w14:textId="77777777" w:rsidR="00522AD3" w:rsidRPr="00527ADE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527ADE">
        <w:t xml:space="preserve">skapar en </w:t>
      </w:r>
      <w:r>
        <w:t xml:space="preserve">trygghet, ett gott klimat </w:t>
      </w:r>
    </w:p>
    <w:p w14:paraId="010F79E7" w14:textId="77777777" w:rsidR="00522AD3" w:rsidRDefault="00522AD3" w:rsidP="00522AD3">
      <w:pPr>
        <w:rPr>
          <w:rFonts w:ascii="Stockholm Type Bold" w:hAnsi="Stockholm Type Bold" w:cs="Arial"/>
          <w:bCs/>
          <w:smallCaps/>
          <w:color w:val="002060"/>
          <w:kern w:val="32"/>
          <w:sz w:val="30"/>
        </w:rPr>
      </w:pPr>
      <w:r>
        <w:br w:type="page"/>
      </w:r>
    </w:p>
    <w:p w14:paraId="49C43190" w14:textId="77777777" w:rsidR="00522AD3" w:rsidRPr="00695EAE" w:rsidRDefault="00522AD3" w:rsidP="00522AD3">
      <w:pPr>
        <w:pStyle w:val="Rubrik1"/>
      </w:pPr>
      <w:r w:rsidRPr="00ED0F04">
        <w:lastRenderedPageBreak/>
        <w:t>Kommunikationsförmåga</w:t>
      </w:r>
      <w:r>
        <w:t>/</w:t>
      </w:r>
      <w:r w:rsidRPr="00ED0F04">
        <w:t>samarbetsförmåga</w:t>
      </w:r>
    </w:p>
    <w:p w14:paraId="06AE4652" w14:textId="77777777" w:rsidR="00522AD3" w:rsidRPr="00522AD3" w:rsidRDefault="00522AD3" w:rsidP="00522AD3">
      <w:pPr>
        <w:rPr>
          <w:i/>
          <w:iCs/>
          <w:color w:val="B92F00"/>
        </w:rPr>
      </w:pPr>
      <w:bookmarkStart w:id="7" w:name="OLE_LINK4"/>
      <w:r w:rsidRPr="00522AD3">
        <w:rPr>
          <w:i/>
          <w:iCs/>
          <w:color w:val="B92F00"/>
        </w:rPr>
        <w:t>”I mötet med elever anpassar jag min kommunikation utifrån situationen, är lyhörd, respektfull, konstruktiv och tydlig i kommunikationen med elever, vårdnadshavare och andra vuxna på skolan. Jag samarbetar med mina kollegor kring planeringen, genomförandet och utvärderingen av verksamheten”</w:t>
      </w:r>
    </w:p>
    <w:p w14:paraId="66CC7108" w14:textId="71D39663" w:rsidR="00522AD3" w:rsidRPr="007C6A4A" w:rsidRDefault="00522AD3" w:rsidP="00522AD3">
      <w:pPr>
        <w:rPr>
          <w:rFonts w:ascii="Stockholm Type Bold" w:hAnsi="Stockholm Type Bold"/>
          <w:highlight w:val="yellow"/>
        </w:rPr>
      </w:pP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>Gårdsskolan</w:t>
      </w:r>
    </w:p>
    <w:p w14:paraId="4C19376B" w14:textId="77777777" w:rsidR="00522AD3" w:rsidRPr="003D1D1D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527ADE">
        <w:t>deltar</w:t>
      </w:r>
      <w:r>
        <w:t xml:space="preserve"> aktivt och konstruktivt</w:t>
      </w:r>
      <w:r w:rsidRPr="00527ADE">
        <w:t xml:space="preserve"> i planering</w:t>
      </w:r>
      <w:r>
        <w:t>en</w:t>
      </w:r>
      <w:r w:rsidRPr="00527ADE">
        <w:t xml:space="preserve"> av verksamheten</w:t>
      </w:r>
    </w:p>
    <w:p w14:paraId="7E6FD2D8" w14:textId="77777777" w:rsidR="00522AD3" w:rsidRPr="00703A23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>
        <w:t xml:space="preserve">medverkar aktivt till att vidareutveckla vår verksamhet, </w:t>
      </w:r>
      <w:r w:rsidRPr="00663B07">
        <w:t>är öppen för förändringar och gärna provar nya lösningar</w:t>
      </w:r>
    </w:p>
    <w:p w14:paraId="22F8938B" w14:textId="77777777" w:rsidR="00522AD3" w:rsidRPr="0054510F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>
        <w:t>följer respektfullt upp händelser, både positiva och negativa, med eleven och hens vårdnadshavare</w:t>
      </w:r>
    </w:p>
    <w:bookmarkEnd w:id="7"/>
    <w:p w14:paraId="354104B4" w14:textId="77777777" w:rsidR="00522AD3" w:rsidRPr="00695EAE" w:rsidRDefault="00522AD3" w:rsidP="00522AD3">
      <w:pPr>
        <w:pStyle w:val="Rubrik1"/>
      </w:pPr>
      <w:r>
        <w:t>Organisationsförmåga</w:t>
      </w:r>
      <w:r w:rsidRPr="00695EAE">
        <w:t xml:space="preserve"> </w:t>
      </w:r>
    </w:p>
    <w:p w14:paraId="1A5E32A1" w14:textId="7497BE5C" w:rsidR="00522AD3" w:rsidRPr="00AE3D91" w:rsidRDefault="00522AD3" w:rsidP="00522AD3">
      <w:pPr>
        <w:rPr>
          <w:rFonts w:ascii="Stockholm Type Bold" w:hAnsi="Stockholm Type Bold"/>
          <w:highlight w:val="yellow"/>
        </w:rPr>
      </w:pPr>
      <w:r w:rsidRPr="00522AD3">
        <w:rPr>
          <w:i/>
          <w:iCs/>
          <w:color w:val="B92F00"/>
        </w:rPr>
        <w:t>”Jag hanterar oförutsedda händelser och omprioriterar vid behov”</w:t>
      </w:r>
      <w:r w:rsidRPr="00522AD3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Gårdsskolan </w:t>
      </w:r>
    </w:p>
    <w:p w14:paraId="2AC8F7AC" w14:textId="77777777" w:rsidR="00522AD3" w:rsidRPr="0054510F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bookmarkStart w:id="8" w:name="_Hlk149384374"/>
      <w:r>
        <w:t>hanterar</w:t>
      </w:r>
      <w:r w:rsidRPr="00160BE9">
        <w:t xml:space="preserve"> självständigt </w:t>
      </w:r>
      <w:r>
        <w:t>mina</w:t>
      </w:r>
      <w:r w:rsidRPr="00160BE9">
        <w:t xml:space="preserve"> arbetsuppgifter och löser </w:t>
      </w:r>
      <w:r>
        <w:t>själv</w:t>
      </w:r>
      <w:r w:rsidRPr="00160BE9">
        <w:t xml:space="preserve"> </w:t>
      </w:r>
      <w:r>
        <w:t>små</w:t>
      </w:r>
      <w:r w:rsidRPr="00160BE9">
        <w:t xml:space="preserve"> problem</w:t>
      </w:r>
      <w:bookmarkStart w:id="9" w:name="_Hlk150946749"/>
      <w:r>
        <w:t>, till exempel hjälper elever att reda ut små konflikter, pratar med kollegor om missade brådskande arbetsuppgifter och koordinerar dubbelbokningar med kollegorna</w:t>
      </w:r>
      <w:bookmarkEnd w:id="9"/>
    </w:p>
    <w:p w14:paraId="7AD24943" w14:textId="77777777" w:rsidR="00522AD3" w:rsidRPr="002F6F63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2F6F63">
        <w:t>tar egna initiativ för att samverka och försöka lösa uppkomna svårigheter genom att komma med förslag till lösningar när jag uppmärksammat en utmaning</w:t>
      </w:r>
      <w:r>
        <w:t xml:space="preserve"> </w:t>
      </w:r>
    </w:p>
    <w:p w14:paraId="70518FFD" w14:textId="77777777" w:rsidR="00522AD3" w:rsidRPr="00BD5C4D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>
        <w:t>är flexibel, möter lyhört elever och anpassar stöd och verksamhet efter deras behov</w:t>
      </w:r>
    </w:p>
    <w:bookmarkEnd w:id="4"/>
    <w:bookmarkEnd w:id="8"/>
    <w:p w14:paraId="040DD879" w14:textId="77777777" w:rsidR="00522AD3" w:rsidRPr="00695EAE" w:rsidRDefault="00522AD3" w:rsidP="00522AD3">
      <w:pPr>
        <w:pStyle w:val="Rubrik1"/>
      </w:pPr>
      <w:r>
        <w:t>Ansvar</w:t>
      </w:r>
    </w:p>
    <w:p w14:paraId="22363B4D" w14:textId="5F247CFB" w:rsidR="00522AD3" w:rsidRPr="00AE3D91" w:rsidRDefault="00522AD3" w:rsidP="00522AD3">
      <w:pPr>
        <w:rPr>
          <w:rFonts w:ascii="Stockholm Type Bold" w:hAnsi="Stockholm Type Bold"/>
          <w:highlight w:val="yellow"/>
        </w:rPr>
      </w:pPr>
      <w:r w:rsidRPr="00522AD3">
        <w:rPr>
          <w:i/>
          <w:iCs/>
          <w:color w:val="B92F00"/>
        </w:rPr>
        <w:t>”Genom omsorg och tillsyn medverkar jag till en trygg miljö för eleverna. Jag är för-trogen med verksamhetens mål och bidrar till att nå dessa inom ramen för mitt uppdrag. Jag är väl insatt i skolans rutiner och följer de riktlinjer som finns.”</w:t>
      </w:r>
      <w:r w:rsidRPr="00522AD3">
        <w:rPr>
          <w:i/>
          <w:iCs/>
          <w:color w:val="B92F00"/>
        </w:rPr>
        <w:br/>
      </w:r>
      <w:r w:rsidRPr="00663B07">
        <w:rPr>
          <w:b/>
          <w:sz w:val="10"/>
          <w:szCs w:val="10"/>
        </w:rPr>
        <w:br/>
      </w:r>
      <w:r w:rsidRPr="00663B07">
        <w:t xml:space="preserve">Konkret innebär detta att </w:t>
      </w:r>
      <w:r>
        <w:t>jag</w:t>
      </w:r>
      <w:r w:rsidRPr="00663B07">
        <w:t xml:space="preserve"> på </w:t>
      </w:r>
      <w:r>
        <w:t xml:space="preserve">Gårdsskolan </w:t>
      </w:r>
    </w:p>
    <w:p w14:paraId="158DCC4C" w14:textId="77777777" w:rsidR="00522AD3" w:rsidRPr="006F406B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663B07">
        <w:t>har rutiner för att skapa lugn, trygghet och fokus i elevgruppen och kan beskriva dessa rutiner för elever, föräldrar och skolledning</w:t>
      </w:r>
    </w:p>
    <w:p w14:paraId="7BE3327B" w14:textId="77777777" w:rsidR="00522AD3" w:rsidRPr="006F406B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663B07">
        <w:t>tar ett professionellt</w:t>
      </w:r>
      <w:r>
        <w:t>, vuxet</w:t>
      </w:r>
      <w:r w:rsidRPr="00663B07">
        <w:t xml:space="preserve"> ansvar för att skapa en förtroendefull relation med eleverna</w:t>
      </w:r>
      <w:r>
        <w:t xml:space="preserve"> och </w:t>
      </w:r>
      <w:r w:rsidRPr="00663B07">
        <w:t xml:space="preserve">utgår från att det är </w:t>
      </w:r>
      <w:r>
        <w:t>jag</w:t>
      </w:r>
      <w:r w:rsidRPr="00663B07">
        <w:t xml:space="preserve"> som har initiativet och ansvaret för klimatet i </w:t>
      </w:r>
      <w:r>
        <w:t>verksamheten</w:t>
      </w:r>
    </w:p>
    <w:p w14:paraId="5614A5B3" w14:textId="77777777" w:rsidR="00522AD3" w:rsidRPr="006F406B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2C2B51">
        <w:t>har ett respektfullt förhållningssätt till elever med olika behov och bemöt</w:t>
      </w:r>
      <w:r>
        <w:t>er</w:t>
      </w:r>
      <w:r w:rsidRPr="002C2B51">
        <w:t xml:space="preserve"> dem med positiva förväntningar</w:t>
      </w:r>
    </w:p>
    <w:p w14:paraId="7125982B" w14:textId="77777777" w:rsidR="00522AD3" w:rsidRPr="009411CA" w:rsidRDefault="00522AD3" w:rsidP="00522AD3">
      <w:pPr>
        <w:pStyle w:val="nummerlistastruktiv"/>
        <w:rPr>
          <w:rFonts w:ascii="Stockholm Type Bold" w:hAnsi="Stockholm Type Bold"/>
          <w:color w:val="C00000"/>
        </w:rPr>
      </w:pPr>
      <w:r w:rsidRPr="002C2B51">
        <w:t>följer upp elever som behöver feedback runt sitt sociala beteende och är särskilt noga med att bygga goda relationer med de elever som behöver tydliga ramar i sin sociala utveckling</w:t>
      </w:r>
      <w:r w:rsidRPr="00663B07">
        <w:t xml:space="preserve"> </w:t>
      </w:r>
    </w:p>
    <w:p w14:paraId="1689B7AE" w14:textId="77777777" w:rsidR="001B3274" w:rsidRPr="00546458" w:rsidRDefault="001B3274" w:rsidP="00546458"/>
    <w:sectPr w:rsidR="001B3274" w:rsidRPr="00546458" w:rsidSect="00B5412B">
      <w:headerReference w:type="even" r:id="rId10"/>
      <w:headerReference w:type="default" r:id="rId11"/>
      <w:headerReference w:type="first" r:id="rId12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64FEE5" w14:textId="77777777" w:rsidR="00070267" w:rsidRDefault="00070267" w:rsidP="00F901B3">
      <w:pPr>
        <w:spacing w:after="0"/>
      </w:pPr>
      <w:r>
        <w:separator/>
      </w:r>
    </w:p>
  </w:endnote>
  <w:endnote w:type="continuationSeparator" w:id="0">
    <w:p w14:paraId="1772456D" w14:textId="77777777" w:rsidR="00070267" w:rsidRDefault="00070267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tockholm Type Bold">
    <w:altName w:val="Calibri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8EBB9" w14:textId="77777777" w:rsidR="00070267" w:rsidRDefault="00070267" w:rsidP="00F901B3">
      <w:pPr>
        <w:spacing w:after="0"/>
      </w:pPr>
      <w:r>
        <w:separator/>
      </w:r>
    </w:p>
  </w:footnote>
  <w:footnote w:type="continuationSeparator" w:id="0">
    <w:p w14:paraId="11B9185E" w14:textId="77777777" w:rsidR="00070267" w:rsidRDefault="00070267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9F862" w14:textId="77777777" w:rsidR="00DE18F0" w:rsidRDefault="00000000">
    <w:pPr>
      <w:pStyle w:val="Sidhuvud"/>
    </w:pPr>
    <w:r>
      <w:rPr>
        <w:noProof/>
      </w:rPr>
      <w:pict w14:anchorId="2595B5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2BEFDE92" w14:textId="77777777" w:rsidTr="00DE18F0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47076E59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032134B6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082D4EC3" w14:textId="77777777" w:rsidTr="00DE18F0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2C3A4037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1BE38CC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0995DA81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54EC4C05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009F8F33" w14:textId="77777777" w:rsidTr="00DE18F0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D333461" w14:textId="77777777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4350BE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06D4727" w14:textId="4B255B1D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6425EC">
            <w:rPr>
              <w:rFonts w:cs="Arial"/>
            </w:rPr>
            <w:t>4-07-25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3B4F7BCF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734D8977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04453979" w14:textId="77777777" w:rsidR="00F901B3" w:rsidRDefault="00000000">
    <w:pPr>
      <w:pStyle w:val="Sidhuvud"/>
    </w:pPr>
    <w:r>
      <w:rPr>
        <w:noProof/>
      </w:rPr>
      <w:pict w14:anchorId="7B70C6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306E75C0" wp14:editId="18A8076A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E6EBF" w14:textId="77777777" w:rsidR="00DE18F0" w:rsidRDefault="00000000">
    <w:pPr>
      <w:pStyle w:val="Sidhuvud"/>
    </w:pPr>
    <w:r>
      <w:rPr>
        <w:noProof/>
      </w:rPr>
      <w:pict w14:anchorId="01313D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3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D08A9"/>
    <w:multiLevelType w:val="hybridMultilevel"/>
    <w:tmpl w:val="2FFE6EE0"/>
    <w:lvl w:ilvl="0" w:tplc="30C4152C">
      <w:start w:val="1"/>
      <w:numFmt w:val="decimal"/>
      <w:lvlText w:val="%1"/>
      <w:lvlJc w:val="left"/>
      <w:pPr>
        <w:tabs>
          <w:tab w:val="num" w:pos="2852"/>
        </w:tabs>
        <w:ind w:left="2852" w:hanging="360"/>
      </w:pPr>
      <w:rPr>
        <w:rFonts w:hint="default"/>
        <w:u w:color="C00000"/>
      </w:rPr>
    </w:lvl>
    <w:lvl w:ilvl="1" w:tplc="61CE9BF0">
      <w:start w:val="1"/>
      <w:numFmt w:val="bullet"/>
      <w:lvlText w:val=""/>
      <w:lvlJc w:val="left"/>
      <w:pPr>
        <w:tabs>
          <w:tab w:val="num" w:pos="3496"/>
        </w:tabs>
        <w:ind w:left="3496" w:hanging="284"/>
      </w:pPr>
      <w:rPr>
        <w:rFonts w:ascii="Symbol" w:hAnsi="Symbol" w:hint="default"/>
      </w:rPr>
    </w:lvl>
    <w:lvl w:ilvl="2" w:tplc="0B66A75C">
      <w:start w:val="1"/>
      <w:numFmt w:val="decimal"/>
      <w:lvlText w:val="%3)"/>
      <w:lvlJc w:val="left"/>
      <w:pPr>
        <w:ind w:left="4472" w:hanging="360"/>
      </w:pPr>
      <w:rPr>
        <w:rFonts w:hint="default"/>
      </w:rPr>
    </w:lvl>
    <w:lvl w:ilvl="3" w:tplc="041D000F" w:tentative="1">
      <w:start w:val="1"/>
      <w:numFmt w:val="decimal"/>
      <w:lvlText w:val="%4."/>
      <w:lvlJc w:val="left"/>
      <w:pPr>
        <w:tabs>
          <w:tab w:val="num" w:pos="5012"/>
        </w:tabs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732"/>
        </w:tabs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6452"/>
        </w:tabs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7172"/>
        </w:tabs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892"/>
        </w:tabs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612"/>
        </w:tabs>
        <w:ind w:left="8612" w:hanging="180"/>
      </w:pPr>
    </w:lvl>
  </w:abstractNum>
  <w:abstractNum w:abstractNumId="5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1"/>
  </w:num>
  <w:num w:numId="2" w16cid:durableId="1058018731">
    <w:abstractNumId w:val="0"/>
  </w:num>
  <w:num w:numId="3" w16cid:durableId="29040354">
    <w:abstractNumId w:val="9"/>
  </w:num>
  <w:num w:numId="4" w16cid:durableId="73555691">
    <w:abstractNumId w:val="2"/>
  </w:num>
  <w:num w:numId="5" w16cid:durableId="890533918">
    <w:abstractNumId w:val="7"/>
  </w:num>
  <w:num w:numId="6" w16cid:durableId="1542664781">
    <w:abstractNumId w:val="5"/>
  </w:num>
  <w:num w:numId="7" w16cid:durableId="1360087367">
    <w:abstractNumId w:val="8"/>
  </w:num>
  <w:num w:numId="8" w16cid:durableId="936209617">
    <w:abstractNumId w:val="6"/>
  </w:num>
  <w:num w:numId="9" w16cid:durableId="1322080289">
    <w:abstractNumId w:val="3"/>
  </w:num>
  <w:num w:numId="10" w16cid:durableId="5494143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C5"/>
    <w:rsid w:val="000069A1"/>
    <w:rsid w:val="00011616"/>
    <w:rsid w:val="00032DA4"/>
    <w:rsid w:val="00041097"/>
    <w:rsid w:val="00052A1E"/>
    <w:rsid w:val="000577ED"/>
    <w:rsid w:val="00070267"/>
    <w:rsid w:val="00166F5D"/>
    <w:rsid w:val="0019267D"/>
    <w:rsid w:val="001A5A09"/>
    <w:rsid w:val="001B3274"/>
    <w:rsid w:val="001D7E12"/>
    <w:rsid w:val="002247A8"/>
    <w:rsid w:val="0023796A"/>
    <w:rsid w:val="00265FC0"/>
    <w:rsid w:val="00271897"/>
    <w:rsid w:val="002B0FF3"/>
    <w:rsid w:val="002C54C6"/>
    <w:rsid w:val="002D1668"/>
    <w:rsid w:val="002D5864"/>
    <w:rsid w:val="002F66F3"/>
    <w:rsid w:val="003A25D7"/>
    <w:rsid w:val="003D13E6"/>
    <w:rsid w:val="003F794F"/>
    <w:rsid w:val="004350BE"/>
    <w:rsid w:val="0044281E"/>
    <w:rsid w:val="00487BAA"/>
    <w:rsid w:val="00487E1A"/>
    <w:rsid w:val="00497C4E"/>
    <w:rsid w:val="004A1888"/>
    <w:rsid w:val="004A6D49"/>
    <w:rsid w:val="0051151F"/>
    <w:rsid w:val="00517203"/>
    <w:rsid w:val="00520A72"/>
    <w:rsid w:val="00522AD3"/>
    <w:rsid w:val="00546458"/>
    <w:rsid w:val="005532A4"/>
    <w:rsid w:val="00567263"/>
    <w:rsid w:val="005A2BF0"/>
    <w:rsid w:val="005F7E5F"/>
    <w:rsid w:val="00614F0B"/>
    <w:rsid w:val="006229FE"/>
    <w:rsid w:val="006425EC"/>
    <w:rsid w:val="0065090B"/>
    <w:rsid w:val="00675F5B"/>
    <w:rsid w:val="006A2C0B"/>
    <w:rsid w:val="006B34B3"/>
    <w:rsid w:val="006D340E"/>
    <w:rsid w:val="006E4826"/>
    <w:rsid w:val="006F24A7"/>
    <w:rsid w:val="007443AD"/>
    <w:rsid w:val="0076400C"/>
    <w:rsid w:val="00776217"/>
    <w:rsid w:val="0077791C"/>
    <w:rsid w:val="00795B67"/>
    <w:rsid w:val="007B5859"/>
    <w:rsid w:val="007B5F15"/>
    <w:rsid w:val="008147C0"/>
    <w:rsid w:val="00817A2C"/>
    <w:rsid w:val="00837901"/>
    <w:rsid w:val="00845777"/>
    <w:rsid w:val="00846BED"/>
    <w:rsid w:val="00854548"/>
    <w:rsid w:val="00873BC9"/>
    <w:rsid w:val="00885337"/>
    <w:rsid w:val="008E22C5"/>
    <w:rsid w:val="008F0F2D"/>
    <w:rsid w:val="0093613D"/>
    <w:rsid w:val="009753F4"/>
    <w:rsid w:val="00975797"/>
    <w:rsid w:val="00993A07"/>
    <w:rsid w:val="009D0636"/>
    <w:rsid w:val="009E3C62"/>
    <w:rsid w:val="00A1701C"/>
    <w:rsid w:val="00A4374A"/>
    <w:rsid w:val="00A8177C"/>
    <w:rsid w:val="00A86056"/>
    <w:rsid w:val="00AE1ADC"/>
    <w:rsid w:val="00AE436F"/>
    <w:rsid w:val="00B05B5D"/>
    <w:rsid w:val="00B5412B"/>
    <w:rsid w:val="00B85FFC"/>
    <w:rsid w:val="00B9117B"/>
    <w:rsid w:val="00BA302B"/>
    <w:rsid w:val="00BC788D"/>
    <w:rsid w:val="00C4011F"/>
    <w:rsid w:val="00C416C8"/>
    <w:rsid w:val="00C544ED"/>
    <w:rsid w:val="00C65271"/>
    <w:rsid w:val="00C86C35"/>
    <w:rsid w:val="00CA2BF5"/>
    <w:rsid w:val="00CD740B"/>
    <w:rsid w:val="00D130EC"/>
    <w:rsid w:val="00D205BD"/>
    <w:rsid w:val="00D3022B"/>
    <w:rsid w:val="00D317BD"/>
    <w:rsid w:val="00D45B6D"/>
    <w:rsid w:val="00D636BD"/>
    <w:rsid w:val="00D6573A"/>
    <w:rsid w:val="00DC48ED"/>
    <w:rsid w:val="00DD1B02"/>
    <w:rsid w:val="00DE18F0"/>
    <w:rsid w:val="00DE37B1"/>
    <w:rsid w:val="00DF289F"/>
    <w:rsid w:val="00E30A2F"/>
    <w:rsid w:val="00E32C53"/>
    <w:rsid w:val="00E462D3"/>
    <w:rsid w:val="00E467D7"/>
    <w:rsid w:val="00EC0549"/>
    <w:rsid w:val="00EC342E"/>
    <w:rsid w:val="00EC5DB0"/>
    <w:rsid w:val="00EF1D74"/>
    <w:rsid w:val="00F22026"/>
    <w:rsid w:val="00F81EF1"/>
    <w:rsid w:val="00F901B3"/>
    <w:rsid w:val="00F91EE1"/>
    <w:rsid w:val="00F9324A"/>
    <w:rsid w:val="00F939BC"/>
    <w:rsid w:val="00FA0363"/>
    <w:rsid w:val="00FB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7926C"/>
  <w15:chartTrackingRefBased/>
  <w15:docId w15:val="{593A26A1-6F96-4F07-8F67-BD41EB5F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C4E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iPriority w:val="99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  <w:style w:type="paragraph" w:customStyle="1" w:styleId="FormatmalltitelGillSansMT">
    <w:name w:val="Formatmall titel + Gill Sans MT"/>
    <w:basedOn w:val="Normal"/>
    <w:rsid w:val="008E22C5"/>
    <w:pPr>
      <w:tabs>
        <w:tab w:val="left" w:pos="2699"/>
      </w:tabs>
      <w:spacing w:before="240" w:after="480"/>
      <w:ind w:left="2132"/>
    </w:pPr>
    <w:rPr>
      <w:rFonts w:ascii="Gill Sans MT" w:eastAsia="Times New Roman" w:hAnsi="Gill Sans MT" w:cs="Times New Roman"/>
      <w:kern w:val="0"/>
      <w:sz w:val="4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iv.se/nixgar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uktiv.se/nixgar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truktiv.se/nixgard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6</TotalTime>
  <Pages>1</Pages>
  <Words>605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3808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6</cp:revision>
  <cp:lastPrinted>2024-10-14T17:13:00Z</cp:lastPrinted>
  <dcterms:created xsi:type="dcterms:W3CDTF">2024-10-11T13:35:00Z</dcterms:created>
  <dcterms:modified xsi:type="dcterms:W3CDTF">2024-10-14T17:14:00Z</dcterms:modified>
</cp:coreProperties>
</file>